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BB5BB4" w:rsidRDefault="00BB5BB4" w:rsidP="00BB5BB4">
      <w:pPr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560"/>
        <w:gridCol w:w="2977"/>
        <w:gridCol w:w="5812"/>
        <w:gridCol w:w="2977"/>
        <w:gridCol w:w="2835"/>
      </w:tblGrid>
      <w:tr w:rsidR="00B10DCC" w:rsidRPr="00257CE6" w:rsidTr="003E2DFA">
        <w:trPr>
          <w:tblHeader/>
        </w:trPr>
        <w:tc>
          <w:tcPr>
            <w:tcW w:w="1560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812" w:type="dxa"/>
            <w:shd w:val="clear" w:color="auto" w:fill="BDD6EE" w:themeFill="accent1" w:themeFillTint="66"/>
          </w:tcPr>
          <w:p w:rsidR="00B10DCC" w:rsidRPr="00257CE6" w:rsidRDefault="002478E2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Development session</w:t>
            </w:r>
          </w:p>
        </w:tc>
      </w:tr>
      <w:tr w:rsidR="00AA0952" w:rsidRPr="00257CE6" w:rsidTr="003E2DFA">
        <w:tc>
          <w:tcPr>
            <w:tcW w:w="1560" w:type="dxa"/>
            <w:shd w:val="clear" w:color="auto" w:fill="BDD6EE" w:themeFill="accent1" w:themeFillTint="66"/>
          </w:tcPr>
          <w:p w:rsidR="00AA0952" w:rsidRPr="00257CE6" w:rsidRDefault="00AA0952" w:rsidP="00AA0952">
            <w:r w:rsidRPr="00257CE6">
              <w:t>12 May 2020</w:t>
            </w:r>
          </w:p>
          <w:p w:rsidR="00AA0952" w:rsidRPr="00257CE6" w:rsidRDefault="00AA0952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AA0952" w:rsidRPr="00257CE6" w:rsidRDefault="00AA0952" w:rsidP="00AA0952">
            <w:r w:rsidRPr="00257CE6">
              <w:t>Minutes and action log</w:t>
            </w:r>
          </w:p>
          <w:p w:rsidR="00AA0952" w:rsidRPr="00257CE6" w:rsidRDefault="00AA0952" w:rsidP="00AA0952">
            <w:r w:rsidRPr="00257CE6">
              <w:t>Chair’s report</w:t>
            </w:r>
          </w:p>
          <w:p w:rsidR="00AA0952" w:rsidRPr="00257CE6" w:rsidRDefault="00AA0952" w:rsidP="00AA0952">
            <w:r w:rsidRPr="00257CE6">
              <w:t>Chief Ambulance Services Commissioner’s report</w:t>
            </w:r>
          </w:p>
          <w:p w:rsidR="00AA0952" w:rsidRPr="00257CE6" w:rsidRDefault="00AA0952" w:rsidP="00AA0952">
            <w:r w:rsidRPr="00257CE6">
              <w:t>Finance Report</w:t>
            </w:r>
          </w:p>
          <w:p w:rsidR="00BB5BB4" w:rsidRPr="00257CE6" w:rsidRDefault="00AA0952" w:rsidP="00AA0952">
            <w:r w:rsidRPr="00257CE6">
              <w:t>Forward Work Programme</w:t>
            </w:r>
          </w:p>
        </w:tc>
        <w:tc>
          <w:tcPr>
            <w:tcW w:w="5812" w:type="dxa"/>
          </w:tcPr>
          <w:p w:rsidR="00AA0952" w:rsidRPr="00A60496" w:rsidRDefault="00BB5BB4" w:rsidP="00BB5BB4">
            <w:pPr>
              <w:rPr>
                <w:strike/>
              </w:rPr>
            </w:pPr>
            <w:r w:rsidRPr="00A60496">
              <w:rPr>
                <w:strike/>
              </w:rPr>
              <w:t>Ambulance Quality Indicators (from 29 April 2020)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A409E9" w:rsidRPr="00257CE6" w:rsidRDefault="00A409E9" w:rsidP="00BB5BB4">
            <w:r w:rsidRPr="00257CE6">
              <w:t xml:space="preserve">Focus on </w:t>
            </w:r>
            <w:r w:rsidR="00AB4B68" w:rsidRPr="00257CE6">
              <w:t>–</w:t>
            </w:r>
            <w:r w:rsidRPr="00257CE6">
              <w:t xml:space="preserve"> TBC</w:t>
            </w:r>
          </w:p>
          <w:p w:rsidR="00AB4B68" w:rsidRPr="00A60496" w:rsidRDefault="00AB4B68" w:rsidP="00BB5BB4">
            <w:pPr>
              <w:rPr>
                <w:strike/>
              </w:rPr>
            </w:pPr>
            <w:r w:rsidRPr="00A60496">
              <w:rPr>
                <w:strike/>
              </w:rPr>
              <w:t>Committee Annual Report</w:t>
            </w:r>
          </w:p>
        </w:tc>
        <w:tc>
          <w:tcPr>
            <w:tcW w:w="2977" w:type="dxa"/>
          </w:tcPr>
          <w:p w:rsidR="00AA0952" w:rsidRPr="00A60496" w:rsidRDefault="00BB5BB4" w:rsidP="00413CFD">
            <w:pPr>
              <w:rPr>
                <w:strike/>
              </w:rPr>
            </w:pPr>
            <w:r w:rsidRPr="00A60496">
              <w:rPr>
                <w:strike/>
              </w:rPr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AA0952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14 July 2020</w:t>
            </w:r>
          </w:p>
          <w:p w:rsidR="00BB5BB4" w:rsidRPr="00257CE6" w:rsidRDefault="00BB5BB4" w:rsidP="00BB5BB4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D630C1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A409E9" w:rsidP="00413CFD">
            <w:r w:rsidRPr="00257CE6">
              <w:t xml:space="preserve">Focus on </w:t>
            </w:r>
            <w:r w:rsidR="00E2424C" w:rsidRPr="00257CE6">
              <w:t>–</w:t>
            </w:r>
            <w:r w:rsidRPr="00257CE6">
              <w:t xml:space="preserve"> TBC</w:t>
            </w:r>
          </w:p>
          <w:p w:rsidR="00E2424C" w:rsidRDefault="00E2424C" w:rsidP="00413CFD">
            <w:r w:rsidRPr="00257CE6">
              <w:t>Update on Emergency Department Quality and Delivery Framework</w:t>
            </w:r>
          </w:p>
          <w:p w:rsidR="00A60496" w:rsidRPr="00257CE6" w:rsidRDefault="00A60496" w:rsidP="00A60496">
            <w:r w:rsidRPr="00257CE6">
              <w:t>Ambulance Quality Indicators (from 29 April 2020)</w:t>
            </w:r>
          </w:p>
          <w:p w:rsidR="00A60496" w:rsidRPr="00257CE6" w:rsidRDefault="00A60496" w:rsidP="00A60496">
            <w:r w:rsidRPr="00257CE6">
              <w:t>Update from Ministerial Ambulance Availability Taskforce</w:t>
            </w:r>
          </w:p>
          <w:p w:rsidR="00A60496" w:rsidRPr="00257CE6" w:rsidRDefault="00A60496" w:rsidP="00A60496">
            <w:r w:rsidRPr="00257CE6">
              <w:t>Committee Annual Report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>08 September 2020  </w:t>
            </w:r>
          </w:p>
          <w:p w:rsidR="00BB5BB4" w:rsidRPr="00257CE6" w:rsidRDefault="00BB5BB4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29 July 2020)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D630C1" w:rsidRPr="00257CE6" w:rsidRDefault="00D630C1" w:rsidP="00BB5BB4">
            <w:r w:rsidRPr="00257CE6">
              <w:t>Outline Commissioning Intentions</w:t>
            </w:r>
          </w:p>
          <w:p w:rsidR="00A409E9" w:rsidRDefault="00A409E9" w:rsidP="00BB5BB4">
            <w:r w:rsidRPr="00257CE6">
              <w:t>Focus on – TBC</w:t>
            </w:r>
          </w:p>
          <w:p w:rsidR="00A60496" w:rsidRPr="00257CE6" w:rsidRDefault="00A60496" w:rsidP="00A60496">
            <w:r>
              <w:t xml:space="preserve">Draft </w:t>
            </w:r>
            <w:r w:rsidRPr="00257CE6">
              <w:t>EASC IMTP</w:t>
            </w:r>
          </w:p>
          <w:p w:rsidR="00A60496" w:rsidRPr="00257CE6" w:rsidRDefault="00A60496" w:rsidP="00BB5BB4">
            <w:r>
              <w:t xml:space="preserve">Draft </w:t>
            </w:r>
            <w:bookmarkStart w:id="0" w:name="_GoBack"/>
            <w:bookmarkEnd w:id="0"/>
            <w:r w:rsidRPr="00257CE6">
              <w:t>WAST IMTP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Management Group Terms of Reference</w:t>
            </w:r>
          </w:p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 xml:space="preserve">10 November 2020 </w:t>
            </w:r>
          </w:p>
          <w:p w:rsidR="00BB5BB4" w:rsidRPr="00257CE6" w:rsidRDefault="00BB5BB4" w:rsidP="00AA0952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29 October 2020)</w:t>
            </w:r>
          </w:p>
          <w:p w:rsidR="00A60496" w:rsidRDefault="00A409E9" w:rsidP="00A60496">
            <w:r w:rsidRPr="00257CE6">
              <w:t>Focus on – TBC</w:t>
            </w:r>
            <w:r w:rsidR="00A60496" w:rsidRPr="00257CE6">
              <w:t xml:space="preserve"> </w:t>
            </w:r>
          </w:p>
          <w:p w:rsidR="00A60496" w:rsidRPr="00257CE6" w:rsidRDefault="00A60496" w:rsidP="00A60496">
            <w:r w:rsidRPr="00257CE6">
              <w:t>EASC IMTP</w:t>
            </w:r>
          </w:p>
          <w:p w:rsidR="00A60496" w:rsidRPr="00257CE6" w:rsidRDefault="00A60496" w:rsidP="00A60496">
            <w:r w:rsidRPr="00257CE6">
              <w:t>WAST IMTP</w:t>
            </w:r>
          </w:p>
          <w:p w:rsidR="00A409E9" w:rsidRPr="00257CE6" w:rsidRDefault="00A409E9" w:rsidP="00BB5BB4"/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19 January 2021 13:30</w:t>
            </w:r>
            <w:r w:rsidR="002E6839" w:rsidRPr="00257CE6">
              <w:t>hrs</w:t>
            </w:r>
            <w:r w:rsidRPr="00257CE6">
              <w:tab/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A409E9" w:rsidRPr="00257CE6" w:rsidRDefault="00A409E9" w:rsidP="00413CFD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lastRenderedPageBreak/>
              <w:t>16 March 2021 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>Ambulance Quality Indicators (from 27 January 2021)</w:t>
            </w:r>
          </w:p>
          <w:p w:rsidR="00A409E9" w:rsidRPr="00257CE6" w:rsidRDefault="00A409E9" w:rsidP="00BB5BB4">
            <w:r w:rsidRPr="00257CE6">
              <w:t>Focus on -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</w:tbl>
    <w:p w:rsidR="00A409E9" w:rsidRDefault="00A409E9" w:rsidP="00A409E9">
      <w:pPr>
        <w:spacing w:after="0"/>
        <w:rPr>
          <w:sz w:val="24"/>
          <w:szCs w:val="24"/>
        </w:rPr>
      </w:pPr>
    </w:p>
    <w:p w:rsidR="00BB5BB4" w:rsidRPr="00B10DCC" w:rsidRDefault="00D630C1">
      <w:pPr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 xml:space="preserve">Stroke Services/ </w:t>
      </w:r>
      <w:r>
        <w:rPr>
          <w:sz w:val="24"/>
          <w:szCs w:val="24"/>
        </w:rPr>
        <w:t>EMRTS / NEPTS / Critical care transfers/ Neonatal Care Transfers / Telephone advice/ Community Working/ Handover delays /Advanced Paramedic Practitioners</w:t>
      </w:r>
    </w:p>
    <w:sectPr w:rsidR="00BB5BB4" w:rsidRPr="00B10DCC" w:rsidSect="00257CE6">
      <w:headerReference w:type="default" r:id="rId6"/>
      <w:footerReference w:type="default" r:id="rId7"/>
      <w:pgSz w:w="16838" w:h="11906" w:orient="landscape"/>
      <w:pgMar w:top="1418" w:right="1440" w:bottom="1134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A60496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A60496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A60496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12 May</w:t>
          </w:r>
          <w:r w:rsidR="00BB5BB4">
            <w:rPr>
              <w:rFonts w:ascii="Verdana" w:hAnsi="Verdana" w:cs="Arial"/>
              <w:b/>
              <w:sz w:val="18"/>
              <w:szCs w:val="18"/>
            </w:rPr>
            <w:t xml:space="preserve">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A72F3" w:rsidRPr="006A72F3">
      <w:rPr>
        <w:b/>
        <w:sz w:val="24"/>
      </w:rPr>
      <w:t>2</w:t>
    </w:r>
    <w:r w:rsidRPr="006A72F3">
      <w:rPr>
        <w:b/>
        <w:sz w:val="24"/>
      </w:rPr>
      <w:t>.</w:t>
    </w:r>
    <w:r w:rsidR="00A60496">
      <w:rPr>
        <w:b/>
        <w:sz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D3C0C"/>
    <w:rsid w:val="00235BAD"/>
    <w:rsid w:val="002478E2"/>
    <w:rsid w:val="00257CE6"/>
    <w:rsid w:val="002D2F2F"/>
    <w:rsid w:val="002E6839"/>
    <w:rsid w:val="00301FEB"/>
    <w:rsid w:val="00366BC6"/>
    <w:rsid w:val="0037250B"/>
    <w:rsid w:val="00390BFC"/>
    <w:rsid w:val="003E2DFA"/>
    <w:rsid w:val="003F2445"/>
    <w:rsid w:val="00413CFD"/>
    <w:rsid w:val="004A6EF1"/>
    <w:rsid w:val="004B4A25"/>
    <w:rsid w:val="004C52B4"/>
    <w:rsid w:val="004E1C0F"/>
    <w:rsid w:val="004F40E9"/>
    <w:rsid w:val="005357A6"/>
    <w:rsid w:val="00571D29"/>
    <w:rsid w:val="005972DD"/>
    <w:rsid w:val="005B3637"/>
    <w:rsid w:val="005D1824"/>
    <w:rsid w:val="00692FC0"/>
    <w:rsid w:val="006A72F3"/>
    <w:rsid w:val="0072537B"/>
    <w:rsid w:val="00767A2A"/>
    <w:rsid w:val="00771173"/>
    <w:rsid w:val="00824E35"/>
    <w:rsid w:val="00905BF7"/>
    <w:rsid w:val="009A4EB2"/>
    <w:rsid w:val="009B5AC7"/>
    <w:rsid w:val="009C4C4E"/>
    <w:rsid w:val="00A409E9"/>
    <w:rsid w:val="00A60496"/>
    <w:rsid w:val="00AA0952"/>
    <w:rsid w:val="00AB4B68"/>
    <w:rsid w:val="00AE1786"/>
    <w:rsid w:val="00B10DCC"/>
    <w:rsid w:val="00B10EE7"/>
    <w:rsid w:val="00B91ECA"/>
    <w:rsid w:val="00B94DAA"/>
    <w:rsid w:val="00BB5BB4"/>
    <w:rsid w:val="00BB69F2"/>
    <w:rsid w:val="00BB6D26"/>
    <w:rsid w:val="00C54516"/>
    <w:rsid w:val="00CD3CA0"/>
    <w:rsid w:val="00CF46EE"/>
    <w:rsid w:val="00CF6CE0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1FC0A26</Template>
  <TotalTime>7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(CTUHB - NCCU Corporate Services)</cp:lastModifiedBy>
  <cp:revision>3</cp:revision>
  <cp:lastPrinted>2019-10-24T10:26:00Z</cp:lastPrinted>
  <dcterms:created xsi:type="dcterms:W3CDTF">2020-05-05T11:12:00Z</dcterms:created>
  <dcterms:modified xsi:type="dcterms:W3CDTF">2020-05-05T12:31:00Z</dcterms:modified>
</cp:coreProperties>
</file>