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8E2" w:rsidRPr="002478E2" w:rsidRDefault="002478E2" w:rsidP="002478E2">
      <w:pPr>
        <w:jc w:val="center"/>
        <w:rPr>
          <w:b/>
          <w:sz w:val="24"/>
        </w:rPr>
      </w:pPr>
      <w:r w:rsidRPr="002478E2">
        <w:rPr>
          <w:b/>
          <w:sz w:val="24"/>
        </w:rPr>
        <w:t>EMERGENCY AMBULANCE SERVICES COMMITTEE FORWARD LOOK</w:t>
      </w:r>
    </w:p>
    <w:tbl>
      <w:tblPr>
        <w:tblStyle w:val="TableGrid"/>
        <w:tblW w:w="15168" w:type="dxa"/>
        <w:tblInd w:w="-431" w:type="dxa"/>
        <w:tblLook w:val="04A0" w:firstRow="1" w:lastRow="0" w:firstColumn="1" w:lastColumn="0" w:noHBand="0" w:noVBand="1"/>
      </w:tblPr>
      <w:tblGrid>
        <w:gridCol w:w="2127"/>
        <w:gridCol w:w="4536"/>
        <w:gridCol w:w="2906"/>
        <w:gridCol w:w="2906"/>
        <w:gridCol w:w="2693"/>
      </w:tblGrid>
      <w:tr w:rsidR="00B10DCC" w:rsidRPr="00B10DCC" w:rsidTr="0004545E">
        <w:trPr>
          <w:tblHeader/>
        </w:trPr>
        <w:tc>
          <w:tcPr>
            <w:tcW w:w="2127" w:type="dxa"/>
            <w:shd w:val="clear" w:color="auto" w:fill="BDD6EE" w:themeFill="accent1" w:themeFillTint="66"/>
          </w:tcPr>
          <w:p w:rsidR="00B10DCC" w:rsidRPr="00B10DCC" w:rsidRDefault="00B10DCC" w:rsidP="00B10DCC">
            <w:pPr>
              <w:jc w:val="center"/>
              <w:rPr>
                <w:b/>
                <w:sz w:val="24"/>
                <w:szCs w:val="24"/>
              </w:rPr>
            </w:pPr>
            <w:r w:rsidRPr="00B10DCC">
              <w:rPr>
                <w:b/>
                <w:sz w:val="24"/>
                <w:szCs w:val="24"/>
              </w:rPr>
              <w:t>Meeting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:rsidR="00B10DCC" w:rsidRPr="00B10DCC" w:rsidRDefault="00B10DCC" w:rsidP="00B10DCC">
            <w:pPr>
              <w:jc w:val="center"/>
              <w:rPr>
                <w:b/>
                <w:sz w:val="24"/>
                <w:szCs w:val="24"/>
              </w:rPr>
            </w:pPr>
            <w:r w:rsidRPr="00B10DCC">
              <w:rPr>
                <w:b/>
                <w:sz w:val="24"/>
                <w:szCs w:val="24"/>
              </w:rPr>
              <w:t>Standing items</w:t>
            </w:r>
          </w:p>
        </w:tc>
        <w:tc>
          <w:tcPr>
            <w:tcW w:w="2906" w:type="dxa"/>
            <w:shd w:val="clear" w:color="auto" w:fill="BDD6EE" w:themeFill="accent1" w:themeFillTint="66"/>
          </w:tcPr>
          <w:p w:rsidR="00B10DCC" w:rsidRPr="00B10DCC" w:rsidRDefault="002478E2" w:rsidP="00B10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Additional items</w:t>
            </w:r>
          </w:p>
        </w:tc>
        <w:tc>
          <w:tcPr>
            <w:tcW w:w="2906" w:type="dxa"/>
            <w:shd w:val="clear" w:color="auto" w:fill="BDD6EE" w:themeFill="accent1" w:themeFillTint="66"/>
          </w:tcPr>
          <w:p w:rsidR="00B10DCC" w:rsidRPr="00B10DCC" w:rsidRDefault="00B10DCC" w:rsidP="00B10DCC">
            <w:pPr>
              <w:jc w:val="center"/>
              <w:rPr>
                <w:b/>
                <w:sz w:val="24"/>
                <w:szCs w:val="24"/>
              </w:rPr>
            </w:pPr>
            <w:r w:rsidRPr="00B10DCC">
              <w:rPr>
                <w:b/>
                <w:sz w:val="24"/>
                <w:szCs w:val="24"/>
              </w:rPr>
              <w:t>Governance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B10DCC" w:rsidRPr="00B10DCC" w:rsidRDefault="00B10DCC" w:rsidP="00B10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Development session</w:t>
            </w:r>
          </w:p>
        </w:tc>
      </w:tr>
      <w:tr w:rsidR="00B10DCC" w:rsidRPr="00B10DCC" w:rsidTr="0004545E">
        <w:tc>
          <w:tcPr>
            <w:tcW w:w="2127" w:type="dxa"/>
            <w:shd w:val="clear" w:color="auto" w:fill="BDD6EE" w:themeFill="accent1" w:themeFillTint="66"/>
          </w:tcPr>
          <w:p w:rsid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 xml:space="preserve">12 March 2019 </w:t>
            </w:r>
            <w:r>
              <w:rPr>
                <w:sz w:val="24"/>
                <w:szCs w:val="24"/>
              </w:rPr>
              <w:br/>
            </w:r>
            <w:r w:rsidRPr="00B10DCC">
              <w:rPr>
                <w:sz w:val="24"/>
                <w:szCs w:val="24"/>
              </w:rPr>
              <w:t>National Imaging Academy</w:t>
            </w:r>
          </w:p>
          <w:p w:rsidR="00B10DCC" w:rsidRP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9.30 a.m.</w:t>
            </w:r>
          </w:p>
        </w:tc>
        <w:tc>
          <w:tcPr>
            <w:tcW w:w="4536" w:type="dxa"/>
          </w:tcPr>
          <w:p w:rsidR="00B10DCC" w:rsidRDefault="00B10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Minutes and action log</w:t>
            </w:r>
          </w:p>
          <w:p w:rsidR="00B10DCC" w:rsidRDefault="00B10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Chair’s report</w:t>
            </w:r>
          </w:p>
          <w:p w:rsidR="00B10DCC" w:rsidRDefault="00B10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Chief Ambulance Services Commissioner’s report</w:t>
            </w:r>
          </w:p>
          <w:p w:rsidR="00B10DCC" w:rsidRDefault="00B10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AMBER Implementation </w:t>
            </w:r>
          </w:p>
          <w:p w:rsidR="00B10DCC" w:rsidRDefault="00B10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 Report</w:t>
            </w:r>
          </w:p>
          <w:p w:rsidR="002478E2" w:rsidRPr="00B10DCC" w:rsidRDefault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 Work Programme</w:t>
            </w:r>
          </w:p>
        </w:tc>
        <w:tc>
          <w:tcPr>
            <w:tcW w:w="2906" w:type="dxa"/>
          </w:tcPr>
          <w:p w:rsidR="00B10DCC" w:rsidRPr="00B10DCC" w:rsidRDefault="00B10DCC">
            <w:pPr>
              <w:rPr>
                <w:sz w:val="24"/>
                <w:szCs w:val="24"/>
              </w:rPr>
            </w:pPr>
          </w:p>
        </w:tc>
        <w:tc>
          <w:tcPr>
            <w:tcW w:w="2906" w:type="dxa"/>
          </w:tcPr>
          <w:p w:rsidR="00B10DCC" w:rsidRPr="00B10DCC" w:rsidRDefault="00B10DC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10DCC" w:rsidRPr="00B10DCC" w:rsidRDefault="00B10DCC">
            <w:pPr>
              <w:rPr>
                <w:sz w:val="24"/>
                <w:szCs w:val="24"/>
              </w:rPr>
            </w:pPr>
          </w:p>
        </w:tc>
      </w:tr>
      <w:tr w:rsidR="00B10DCC" w:rsidRPr="00B10DCC" w:rsidTr="0004545E">
        <w:tc>
          <w:tcPr>
            <w:tcW w:w="2127" w:type="dxa"/>
            <w:shd w:val="clear" w:color="auto" w:fill="BDD6EE" w:themeFill="accent1" w:themeFillTint="66"/>
          </w:tcPr>
          <w:p w:rsid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 xml:space="preserve">14 May 2019 </w:t>
            </w:r>
          </w:p>
          <w:p w:rsid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National Imaging Academy</w:t>
            </w:r>
          </w:p>
          <w:p w:rsidR="00B10DCC" w:rsidRP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1.30 p.m.</w:t>
            </w:r>
          </w:p>
        </w:tc>
        <w:tc>
          <w:tcPr>
            <w:tcW w:w="4536" w:type="dxa"/>
          </w:tcPr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Minutes and action log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Chair’s report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Chief Ambulance Services Commissioner’s report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AMBER Implementation 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 Report</w:t>
            </w:r>
          </w:p>
          <w:p w:rsidR="00B10DCC" w:rsidRPr="00B10DCC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 Work Programme</w:t>
            </w:r>
          </w:p>
        </w:tc>
        <w:tc>
          <w:tcPr>
            <w:tcW w:w="2906" w:type="dxa"/>
          </w:tcPr>
          <w:p w:rsidR="002478E2" w:rsidRDefault="00B10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Ambulance Quality Indicators</w:t>
            </w:r>
          </w:p>
          <w:p w:rsidR="00B10DCC" w:rsidRDefault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EMRTS </w:t>
            </w:r>
            <w:r w:rsidR="00B10DC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06" w:type="dxa"/>
          </w:tcPr>
          <w:p w:rsidR="00B10DCC" w:rsidRDefault="00B10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Risk Register </w:t>
            </w:r>
          </w:p>
          <w:p w:rsidR="002478E2" w:rsidRPr="00B10DCC" w:rsidRDefault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Annual Governance Statement</w:t>
            </w:r>
          </w:p>
        </w:tc>
        <w:tc>
          <w:tcPr>
            <w:tcW w:w="2693" w:type="dxa"/>
          </w:tcPr>
          <w:p w:rsidR="00B10DCC" w:rsidRDefault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Appetite</w:t>
            </w:r>
          </w:p>
          <w:p w:rsidR="0004545E" w:rsidRPr="00B10DCC" w:rsidRDefault="000454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Management</w:t>
            </w:r>
            <w:r w:rsidR="005357A6">
              <w:rPr>
                <w:sz w:val="24"/>
                <w:szCs w:val="24"/>
              </w:rPr>
              <w:t xml:space="preserve"> and Commissioning</w:t>
            </w:r>
          </w:p>
        </w:tc>
      </w:tr>
      <w:tr w:rsidR="00B10DCC" w:rsidRPr="00B10DCC" w:rsidTr="0004545E">
        <w:tc>
          <w:tcPr>
            <w:tcW w:w="2127" w:type="dxa"/>
            <w:shd w:val="clear" w:color="auto" w:fill="BDD6EE" w:themeFill="accent1" w:themeFillTint="66"/>
          </w:tcPr>
          <w:p w:rsid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 xml:space="preserve">23 July 2019 </w:t>
            </w:r>
          </w:p>
          <w:p w:rsid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Health &amp; Research Centre</w:t>
            </w:r>
          </w:p>
          <w:p w:rsidR="00B10DCC" w:rsidRP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9.30 a.m.</w:t>
            </w:r>
          </w:p>
        </w:tc>
        <w:tc>
          <w:tcPr>
            <w:tcW w:w="4536" w:type="dxa"/>
          </w:tcPr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Minutes and action log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Chair’s report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Chief Ambulance Services Commissioner’s report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AMBER Implementation 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 Report</w:t>
            </w:r>
          </w:p>
          <w:p w:rsidR="00B10DCC" w:rsidRPr="00B10DCC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 Work Programme</w:t>
            </w:r>
          </w:p>
        </w:tc>
        <w:tc>
          <w:tcPr>
            <w:tcW w:w="2906" w:type="dxa"/>
          </w:tcPr>
          <w:p w:rsidR="00B10DCC" w:rsidRPr="00B10DCC" w:rsidRDefault="00B10DCC">
            <w:pPr>
              <w:rPr>
                <w:sz w:val="24"/>
                <w:szCs w:val="24"/>
              </w:rPr>
            </w:pPr>
          </w:p>
        </w:tc>
        <w:tc>
          <w:tcPr>
            <w:tcW w:w="2906" w:type="dxa"/>
          </w:tcPr>
          <w:p w:rsidR="00B10DCC" w:rsidRDefault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Declarations of interest</w:t>
            </w:r>
          </w:p>
          <w:p w:rsidR="009C4C4E" w:rsidRDefault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Standing Orders</w:t>
            </w:r>
            <w:r w:rsidR="009C4C4E">
              <w:rPr>
                <w:sz w:val="24"/>
                <w:szCs w:val="24"/>
              </w:rPr>
              <w:t xml:space="preserve"> </w:t>
            </w:r>
          </w:p>
          <w:p w:rsidR="002478E2" w:rsidRPr="00B10DCC" w:rsidRDefault="009C4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Annual reports from Sub Groups</w:t>
            </w:r>
            <w:bookmarkStart w:id="0" w:name="_GoBack"/>
            <w:bookmarkEnd w:id="0"/>
          </w:p>
        </w:tc>
        <w:tc>
          <w:tcPr>
            <w:tcW w:w="2693" w:type="dxa"/>
          </w:tcPr>
          <w:p w:rsidR="00B10DCC" w:rsidRPr="00B10DCC" w:rsidRDefault="00B10DCC">
            <w:pPr>
              <w:rPr>
                <w:sz w:val="24"/>
                <w:szCs w:val="24"/>
              </w:rPr>
            </w:pPr>
          </w:p>
        </w:tc>
      </w:tr>
      <w:tr w:rsidR="00B10DCC" w:rsidRPr="00B10DCC" w:rsidTr="0004545E">
        <w:tc>
          <w:tcPr>
            <w:tcW w:w="2127" w:type="dxa"/>
            <w:shd w:val="clear" w:color="auto" w:fill="BDD6EE" w:themeFill="accent1" w:themeFillTint="66"/>
          </w:tcPr>
          <w:p w:rsid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 xml:space="preserve">10 September 2019 </w:t>
            </w:r>
          </w:p>
          <w:p w:rsid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Health &amp; Research Centre</w:t>
            </w:r>
          </w:p>
          <w:p w:rsidR="00B10DCC" w:rsidRP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1.30 p.m.</w:t>
            </w:r>
          </w:p>
        </w:tc>
        <w:tc>
          <w:tcPr>
            <w:tcW w:w="4536" w:type="dxa"/>
          </w:tcPr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Minutes and action log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Chair’s report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Chief Ambulance Services Commissioner’s report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AMBER Implementation 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 Report</w:t>
            </w:r>
          </w:p>
          <w:p w:rsidR="00B10DCC" w:rsidRPr="00B10DCC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 Work Programme</w:t>
            </w:r>
          </w:p>
        </w:tc>
        <w:tc>
          <w:tcPr>
            <w:tcW w:w="2906" w:type="dxa"/>
          </w:tcPr>
          <w:p w:rsidR="00B10DCC" w:rsidRDefault="00B10DCC">
            <w:pPr>
              <w:rPr>
                <w:sz w:val="24"/>
                <w:szCs w:val="24"/>
              </w:rPr>
            </w:pPr>
          </w:p>
        </w:tc>
        <w:tc>
          <w:tcPr>
            <w:tcW w:w="2906" w:type="dxa"/>
          </w:tcPr>
          <w:p w:rsidR="00B10DCC" w:rsidRPr="00B10DCC" w:rsidRDefault="00B10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Register</w:t>
            </w:r>
          </w:p>
        </w:tc>
        <w:tc>
          <w:tcPr>
            <w:tcW w:w="2693" w:type="dxa"/>
          </w:tcPr>
          <w:p w:rsidR="00B10DCC" w:rsidRPr="00B10DCC" w:rsidRDefault="00B10DCC">
            <w:pPr>
              <w:rPr>
                <w:sz w:val="24"/>
                <w:szCs w:val="24"/>
              </w:rPr>
            </w:pPr>
          </w:p>
        </w:tc>
      </w:tr>
      <w:tr w:rsidR="00B10DCC" w:rsidRPr="00B10DCC" w:rsidTr="0004545E">
        <w:tc>
          <w:tcPr>
            <w:tcW w:w="2127" w:type="dxa"/>
            <w:shd w:val="clear" w:color="auto" w:fill="BDD6EE" w:themeFill="accent1" w:themeFillTint="66"/>
          </w:tcPr>
          <w:p w:rsid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lastRenderedPageBreak/>
              <w:t xml:space="preserve">12 November 2019 </w:t>
            </w:r>
          </w:p>
          <w:p w:rsid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Health &amp; Research Centre</w:t>
            </w:r>
          </w:p>
          <w:p w:rsidR="00B10DCC" w:rsidRP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9.30 a.m.</w:t>
            </w:r>
          </w:p>
        </w:tc>
        <w:tc>
          <w:tcPr>
            <w:tcW w:w="4536" w:type="dxa"/>
          </w:tcPr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Minutes and action log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Chair’s report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Chief Ambulance Services Commissioner’s report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AMBER Implementation 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 Report</w:t>
            </w:r>
          </w:p>
          <w:p w:rsidR="00B10DCC" w:rsidRPr="00B10DCC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 Work Programme</w:t>
            </w:r>
          </w:p>
        </w:tc>
        <w:tc>
          <w:tcPr>
            <w:tcW w:w="2906" w:type="dxa"/>
          </w:tcPr>
          <w:p w:rsidR="00B10DCC" w:rsidRPr="00B10DCC" w:rsidRDefault="00B10DCC">
            <w:pPr>
              <w:rPr>
                <w:sz w:val="24"/>
                <w:szCs w:val="24"/>
              </w:rPr>
            </w:pPr>
          </w:p>
        </w:tc>
        <w:tc>
          <w:tcPr>
            <w:tcW w:w="2906" w:type="dxa"/>
          </w:tcPr>
          <w:p w:rsidR="00B10DCC" w:rsidRPr="00B10DCC" w:rsidRDefault="00B10DC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10DCC" w:rsidRPr="00B10DCC" w:rsidRDefault="00B10DCC">
            <w:pPr>
              <w:rPr>
                <w:sz w:val="24"/>
                <w:szCs w:val="24"/>
              </w:rPr>
            </w:pPr>
          </w:p>
        </w:tc>
      </w:tr>
      <w:tr w:rsidR="00B10DCC" w:rsidRPr="00B10DCC" w:rsidTr="0004545E">
        <w:tc>
          <w:tcPr>
            <w:tcW w:w="2127" w:type="dxa"/>
            <w:shd w:val="clear" w:color="auto" w:fill="BDD6EE" w:themeFill="accent1" w:themeFillTint="66"/>
          </w:tcPr>
          <w:p w:rsid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 xml:space="preserve">5 February 2019 </w:t>
            </w:r>
          </w:p>
          <w:p w:rsid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Bowel Screening Wales</w:t>
            </w:r>
          </w:p>
          <w:p w:rsidR="00B10DCC" w:rsidRP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1.30 p.m.</w:t>
            </w:r>
          </w:p>
        </w:tc>
        <w:tc>
          <w:tcPr>
            <w:tcW w:w="4536" w:type="dxa"/>
          </w:tcPr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Minutes and action log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Chair’s report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Chief Ambulance Services Commissioner’s report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AMBER Implementation 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 Report</w:t>
            </w:r>
          </w:p>
          <w:p w:rsidR="00B10DCC" w:rsidRPr="00B10DCC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 Work Programme</w:t>
            </w:r>
          </w:p>
        </w:tc>
        <w:tc>
          <w:tcPr>
            <w:tcW w:w="2906" w:type="dxa"/>
          </w:tcPr>
          <w:p w:rsidR="00B10DCC" w:rsidRDefault="00B10DCC">
            <w:pPr>
              <w:rPr>
                <w:sz w:val="24"/>
                <w:szCs w:val="24"/>
              </w:rPr>
            </w:pPr>
          </w:p>
        </w:tc>
        <w:tc>
          <w:tcPr>
            <w:tcW w:w="2906" w:type="dxa"/>
          </w:tcPr>
          <w:p w:rsidR="00B10DCC" w:rsidRPr="00B10DCC" w:rsidRDefault="00B10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Register</w:t>
            </w:r>
          </w:p>
        </w:tc>
        <w:tc>
          <w:tcPr>
            <w:tcW w:w="2693" w:type="dxa"/>
          </w:tcPr>
          <w:p w:rsidR="00B10DCC" w:rsidRPr="00B10DCC" w:rsidRDefault="00B10DCC">
            <w:pPr>
              <w:rPr>
                <w:sz w:val="24"/>
                <w:szCs w:val="24"/>
              </w:rPr>
            </w:pPr>
          </w:p>
        </w:tc>
      </w:tr>
      <w:tr w:rsidR="00B10DCC" w:rsidRPr="00B10DCC" w:rsidTr="0004545E">
        <w:tc>
          <w:tcPr>
            <w:tcW w:w="2127" w:type="dxa"/>
            <w:shd w:val="clear" w:color="auto" w:fill="BDD6EE" w:themeFill="accent1" w:themeFillTint="66"/>
          </w:tcPr>
          <w:p w:rsid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 xml:space="preserve">28 January 2020 </w:t>
            </w:r>
          </w:p>
          <w:p w:rsid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Tbc</w:t>
            </w:r>
          </w:p>
          <w:p w:rsidR="00B10DCC" w:rsidRP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1.30 p.m.</w:t>
            </w:r>
          </w:p>
        </w:tc>
        <w:tc>
          <w:tcPr>
            <w:tcW w:w="4536" w:type="dxa"/>
          </w:tcPr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Minutes and action log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Chair’s report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Chief Ambulance Services Commissioner’s report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AMBER Implementation 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 Report</w:t>
            </w:r>
          </w:p>
          <w:p w:rsidR="00B10DCC" w:rsidRPr="00B10DCC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 Work Programme</w:t>
            </w:r>
          </w:p>
        </w:tc>
        <w:tc>
          <w:tcPr>
            <w:tcW w:w="2906" w:type="dxa"/>
          </w:tcPr>
          <w:p w:rsidR="00B10DCC" w:rsidRPr="00B10DCC" w:rsidRDefault="00B10DCC">
            <w:pPr>
              <w:rPr>
                <w:sz w:val="24"/>
                <w:szCs w:val="24"/>
              </w:rPr>
            </w:pPr>
          </w:p>
        </w:tc>
        <w:tc>
          <w:tcPr>
            <w:tcW w:w="2906" w:type="dxa"/>
          </w:tcPr>
          <w:p w:rsidR="00B10DCC" w:rsidRPr="00B10DCC" w:rsidRDefault="00B10DC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10DCC" w:rsidRPr="00B10DCC" w:rsidRDefault="00B10DCC">
            <w:pPr>
              <w:rPr>
                <w:sz w:val="24"/>
                <w:szCs w:val="24"/>
              </w:rPr>
            </w:pPr>
          </w:p>
        </w:tc>
      </w:tr>
      <w:tr w:rsidR="00B10DCC" w:rsidRPr="00B10DCC" w:rsidTr="0004545E">
        <w:tc>
          <w:tcPr>
            <w:tcW w:w="2127" w:type="dxa"/>
            <w:shd w:val="clear" w:color="auto" w:fill="BDD6EE" w:themeFill="accent1" w:themeFillTint="66"/>
          </w:tcPr>
          <w:p w:rsidR="00B10DCC" w:rsidRP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10 March 2020</w:t>
            </w:r>
          </w:p>
          <w:p w:rsidR="00B10DCC" w:rsidRP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Bowel Screening Wales</w:t>
            </w:r>
          </w:p>
          <w:p w:rsidR="00B10DCC" w:rsidRP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09:30</w:t>
            </w:r>
          </w:p>
        </w:tc>
        <w:tc>
          <w:tcPr>
            <w:tcW w:w="4536" w:type="dxa"/>
          </w:tcPr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Minutes and action log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Chair’s report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Chief Ambulance Services Commissioner’s report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AMBER Implementation 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 Report</w:t>
            </w:r>
          </w:p>
          <w:p w:rsidR="00B10DCC" w:rsidRPr="00B10DCC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 Work Programme</w:t>
            </w:r>
          </w:p>
        </w:tc>
        <w:tc>
          <w:tcPr>
            <w:tcW w:w="2906" w:type="dxa"/>
          </w:tcPr>
          <w:p w:rsidR="00B10DCC" w:rsidRDefault="00B10DCC">
            <w:pPr>
              <w:rPr>
                <w:sz w:val="24"/>
                <w:szCs w:val="24"/>
              </w:rPr>
            </w:pPr>
          </w:p>
        </w:tc>
        <w:tc>
          <w:tcPr>
            <w:tcW w:w="2906" w:type="dxa"/>
          </w:tcPr>
          <w:p w:rsidR="00B10DCC" w:rsidRPr="00B10DCC" w:rsidRDefault="00B10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Register</w:t>
            </w:r>
          </w:p>
        </w:tc>
        <w:tc>
          <w:tcPr>
            <w:tcW w:w="2693" w:type="dxa"/>
          </w:tcPr>
          <w:p w:rsidR="00B10DCC" w:rsidRPr="00B10DCC" w:rsidRDefault="00B10DCC">
            <w:pPr>
              <w:rPr>
                <w:sz w:val="24"/>
                <w:szCs w:val="24"/>
              </w:rPr>
            </w:pPr>
          </w:p>
        </w:tc>
      </w:tr>
    </w:tbl>
    <w:p w:rsidR="00390BFC" w:rsidRPr="00B10DCC" w:rsidRDefault="00390BFC">
      <w:pPr>
        <w:rPr>
          <w:sz w:val="24"/>
          <w:szCs w:val="24"/>
        </w:rPr>
      </w:pPr>
    </w:p>
    <w:sectPr w:rsidR="00390BFC" w:rsidRPr="00B10DCC" w:rsidSect="00B10DCC">
      <w:footerReference w:type="default" r:id="rId6"/>
      <w:pgSz w:w="16838" w:h="11906" w:orient="landscape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45E" w:rsidRDefault="0004545E" w:rsidP="0004545E">
      <w:pPr>
        <w:spacing w:after="0" w:line="240" w:lineRule="auto"/>
      </w:pPr>
      <w:r>
        <w:separator/>
      </w:r>
    </w:p>
  </w:endnote>
  <w:endnote w:type="continuationSeparator" w:id="0">
    <w:p w:rsidR="0004545E" w:rsidRDefault="0004545E" w:rsidP="00045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5168" w:type="dxa"/>
      <w:tblInd w:w="-4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1985"/>
      <w:gridCol w:w="6520"/>
    </w:tblGrid>
    <w:tr w:rsidR="0004545E" w:rsidRPr="0004545E" w:rsidTr="0004545E">
      <w:tc>
        <w:tcPr>
          <w:tcW w:w="6663" w:type="dxa"/>
        </w:tcPr>
        <w:p w:rsidR="0004545E" w:rsidRPr="0004545E" w:rsidRDefault="0004545E" w:rsidP="0004545E">
          <w:pPr>
            <w:pStyle w:val="Footer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Forward Look</w:t>
          </w:r>
        </w:p>
      </w:tc>
      <w:tc>
        <w:tcPr>
          <w:tcW w:w="1985" w:type="dxa"/>
        </w:tcPr>
        <w:p w:rsidR="0004545E" w:rsidRPr="0004545E" w:rsidRDefault="0004545E" w:rsidP="0004545E">
          <w:pPr>
            <w:pStyle w:val="Footer"/>
            <w:jc w:val="center"/>
            <w:rPr>
              <w:rFonts w:ascii="Verdana" w:hAnsi="Verdana" w:cs="Arial"/>
              <w:b/>
              <w:sz w:val="18"/>
              <w:szCs w:val="18"/>
            </w:rPr>
          </w:pP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Page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PAGE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9C4C4E">
            <w:rPr>
              <w:rFonts w:ascii="Verdana" w:hAnsi="Verdana" w:cs="Arial"/>
              <w:b/>
              <w:noProof/>
              <w:sz w:val="18"/>
              <w:szCs w:val="18"/>
            </w:rPr>
            <w:t>2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 of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NUMPAGES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9C4C4E">
            <w:rPr>
              <w:rFonts w:ascii="Verdana" w:hAnsi="Verdana" w:cs="Arial"/>
              <w:b/>
              <w:noProof/>
              <w:sz w:val="18"/>
              <w:szCs w:val="18"/>
            </w:rPr>
            <w:t>2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</w:p>
      </w:tc>
      <w:tc>
        <w:tcPr>
          <w:tcW w:w="6520" w:type="dxa"/>
        </w:tcPr>
        <w:p w:rsidR="0004545E" w:rsidRPr="0004545E" w:rsidRDefault="0004545E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Emergency Ambulance Services Committee meeting</w:t>
          </w:r>
        </w:p>
        <w:p w:rsidR="0004545E" w:rsidRPr="0004545E" w:rsidRDefault="0004545E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26 March 2019</w:t>
          </w:r>
        </w:p>
      </w:tc>
    </w:tr>
  </w:tbl>
  <w:p w:rsidR="0004545E" w:rsidRPr="0004545E" w:rsidRDefault="0004545E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45E" w:rsidRDefault="0004545E" w:rsidP="0004545E">
      <w:pPr>
        <w:spacing w:after="0" w:line="240" w:lineRule="auto"/>
      </w:pPr>
      <w:r>
        <w:separator/>
      </w:r>
    </w:p>
  </w:footnote>
  <w:footnote w:type="continuationSeparator" w:id="0">
    <w:p w:rsidR="0004545E" w:rsidRDefault="0004545E" w:rsidP="000454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DCC"/>
    <w:rsid w:val="0004545E"/>
    <w:rsid w:val="002478E2"/>
    <w:rsid w:val="00390BFC"/>
    <w:rsid w:val="005357A6"/>
    <w:rsid w:val="005972DD"/>
    <w:rsid w:val="009C4C4E"/>
    <w:rsid w:val="00B1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801019-B057-4FCC-9AA0-337F1621E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0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7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45E"/>
  </w:style>
  <w:style w:type="paragraph" w:styleId="Footer">
    <w:name w:val="footer"/>
    <w:basedOn w:val="Normal"/>
    <w:link w:val="Foot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FBBF169</Template>
  <TotalTime>439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Glamorgan NHS Trust</Company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ngt_citrixprovision</dc:creator>
  <cp:keywords/>
  <dc:description/>
  <cp:lastModifiedBy>ngt_citrixprovision</cp:lastModifiedBy>
  <cp:revision>4</cp:revision>
  <cp:lastPrinted>2019-03-18T12:26:00Z</cp:lastPrinted>
  <dcterms:created xsi:type="dcterms:W3CDTF">2019-03-18T08:17:00Z</dcterms:created>
  <dcterms:modified xsi:type="dcterms:W3CDTF">2019-03-22T08:02:00Z</dcterms:modified>
</cp:coreProperties>
</file>